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E1866" w14:textId="2FD48C76" w:rsidR="00806FF3" w:rsidRDefault="009740CC" w:rsidP="00497C78">
      <w:r w:rsidRPr="003B749A">
        <w:rPr>
          <w:noProof/>
        </w:rPr>
        <w:drawing>
          <wp:anchor distT="0" distB="0" distL="114300" distR="114300" simplePos="0" relativeHeight="251661312" behindDoc="1" locked="0" layoutInCell="1" allowOverlap="1" wp14:anchorId="081D5593" wp14:editId="099545AA">
            <wp:simplePos x="0" y="0"/>
            <wp:positionH relativeFrom="column">
              <wp:posOffset>0</wp:posOffset>
            </wp:positionH>
            <wp:positionV relativeFrom="paragraph">
              <wp:posOffset>-133170</wp:posOffset>
            </wp:positionV>
            <wp:extent cx="6217920" cy="121188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2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6AEA9" w14:textId="77777777" w:rsidR="005A5BEE" w:rsidRDefault="005A5BEE" w:rsidP="00497C78">
      <w:r>
        <w:tab/>
      </w:r>
    </w:p>
    <w:tbl>
      <w:tblPr>
        <w:tblStyle w:val="TableGrid"/>
        <w:tblpPr w:leftFromText="180" w:rightFromText="180" w:vertAnchor="text" w:horzAnchor="page" w:tblpX="587" w:tblpY="2106"/>
        <w:tblOverlap w:val="never"/>
        <w:tblW w:w="1955" w:type="pct"/>
        <w:tblBorders>
          <w:top w:val="none" w:sz="0" w:space="0" w:color="auto"/>
          <w:left w:val="none" w:sz="0" w:space="0" w:color="auto"/>
          <w:bottom w:val="single" w:sz="12" w:space="0" w:color="155078" w:themeColor="accent1"/>
          <w:right w:val="none" w:sz="0" w:space="0" w:color="auto"/>
          <w:insideH w:val="single" w:sz="12" w:space="0" w:color="155078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"/>
        <w:gridCol w:w="651"/>
        <w:gridCol w:w="2763"/>
      </w:tblGrid>
      <w:tr w:rsidR="00497C78" w:rsidRPr="002A4ED5" w14:paraId="42B7FEDA" w14:textId="77777777" w:rsidTr="00536EED">
        <w:trPr>
          <w:trHeight w:val="298"/>
        </w:trPr>
        <w:tc>
          <w:tcPr>
            <w:tcW w:w="1392" w:type="pct"/>
            <w:gridSpan w:val="2"/>
            <w:tcBorders>
              <w:bottom w:val="single" w:sz="12" w:space="0" w:color="000000" w:themeColor="text1"/>
            </w:tcBorders>
            <w:vAlign w:val="bottom"/>
          </w:tcPr>
          <w:p w14:paraId="7205DDD0" w14:textId="209463AB" w:rsidR="00497C78" w:rsidRPr="002A4ED5" w:rsidRDefault="00497C78" w:rsidP="00AD76B7">
            <w:r>
              <w:t>Name:</w:t>
            </w:r>
          </w:p>
        </w:tc>
        <w:tc>
          <w:tcPr>
            <w:tcW w:w="3608" w:type="pct"/>
            <w:tcBorders>
              <w:bottom w:val="single" w:sz="12" w:space="0" w:color="000000" w:themeColor="text1"/>
            </w:tcBorders>
            <w:vAlign w:val="bottom"/>
          </w:tcPr>
          <w:p w14:paraId="661B5C7C" w14:textId="77777777" w:rsidR="00497C78" w:rsidRPr="002A4ED5" w:rsidRDefault="00497C78" w:rsidP="00AD76B7"/>
        </w:tc>
      </w:tr>
      <w:tr w:rsidR="00497C78" w:rsidRPr="002A4ED5" w14:paraId="02F53B5E" w14:textId="77777777" w:rsidTr="00536EED">
        <w:trPr>
          <w:trHeight w:val="286"/>
        </w:trPr>
        <w:tc>
          <w:tcPr>
            <w:tcW w:w="1392" w:type="pct"/>
            <w:gridSpan w:val="2"/>
            <w:tcBorders>
              <w:top w:val="single" w:sz="12" w:space="0" w:color="000000" w:themeColor="text1"/>
            </w:tcBorders>
            <w:vAlign w:val="bottom"/>
          </w:tcPr>
          <w:p w14:paraId="27B8CA10" w14:textId="051D8F4E" w:rsidR="00497C78" w:rsidRPr="002A4ED5" w:rsidRDefault="00497C78" w:rsidP="00AD76B7">
            <w:r>
              <w:t>Address:</w:t>
            </w:r>
          </w:p>
        </w:tc>
        <w:tc>
          <w:tcPr>
            <w:tcW w:w="3608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772C8B9F" w14:textId="77777777" w:rsidR="00497C78" w:rsidRPr="002A4ED5" w:rsidRDefault="00497C78" w:rsidP="00AD76B7"/>
        </w:tc>
      </w:tr>
      <w:tr w:rsidR="00497C78" w:rsidRPr="002A4ED5" w14:paraId="7477398E" w14:textId="77777777" w:rsidTr="00536EED">
        <w:trPr>
          <w:trHeight w:val="286"/>
        </w:trPr>
        <w:tc>
          <w:tcPr>
            <w:tcW w:w="542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14F32825" w14:textId="77777777" w:rsidR="00497C78" w:rsidRDefault="00497C78" w:rsidP="00AD76B7"/>
        </w:tc>
        <w:tc>
          <w:tcPr>
            <w:tcW w:w="4458" w:type="pct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4F57C040" w14:textId="16280336" w:rsidR="00497C78" w:rsidRPr="002A4ED5" w:rsidRDefault="00497C78" w:rsidP="00AD76B7"/>
        </w:tc>
      </w:tr>
      <w:tr w:rsidR="00497C78" w:rsidRPr="002A4ED5" w14:paraId="39826FD5" w14:textId="77777777" w:rsidTr="00536EED">
        <w:trPr>
          <w:trHeight w:val="70"/>
        </w:trPr>
        <w:tc>
          <w:tcPr>
            <w:tcW w:w="542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1CE7E26A" w14:textId="77777777" w:rsidR="00497C78" w:rsidRDefault="00497C78" w:rsidP="00AD76B7"/>
        </w:tc>
        <w:tc>
          <w:tcPr>
            <w:tcW w:w="4458" w:type="pct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06E5D0A8" w14:textId="77777777" w:rsidR="00497C78" w:rsidRPr="002A4ED5" w:rsidRDefault="00497C78" w:rsidP="00AD76B7"/>
        </w:tc>
      </w:tr>
    </w:tbl>
    <w:p w14:paraId="1827B16F" w14:textId="77777777" w:rsidR="005A5BEE" w:rsidRDefault="005A5BEE" w:rsidP="00497C78"/>
    <w:p w14:paraId="4F002CE4" w14:textId="246A4549" w:rsidR="009740CC" w:rsidRDefault="00536EED" w:rsidP="00497C78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6448C57" wp14:editId="15E19912">
                <wp:simplePos x="0" y="0"/>
                <wp:positionH relativeFrom="column">
                  <wp:posOffset>1398940</wp:posOffset>
                </wp:positionH>
                <wp:positionV relativeFrom="paragraph">
                  <wp:posOffset>64885</wp:posOffset>
                </wp:positionV>
                <wp:extent cx="3392170" cy="353060"/>
                <wp:effectExtent l="0" t="0" r="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05F6E" w14:textId="0815D64A" w:rsidR="00536EED" w:rsidRPr="00B207ED" w:rsidRDefault="00536EED" w:rsidP="00536EED">
                            <w:pPr>
                              <w:jc w:val="both"/>
                              <w:rPr>
                                <w:color w:val="0033CC"/>
                              </w:rPr>
                            </w:pPr>
                            <w:r w:rsidRPr="00B207ED">
                              <w:rPr>
                                <w:color w:val="0033CC"/>
                              </w:rPr>
                              <w:t>www.australiantouristsouvenirs.com.au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48C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15pt;margin-top:5.1pt;width:267.1pt;height:27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" stroked="f">
                <v:textbox>
                  <w:txbxContent>
                    <w:p w14:paraId="21505F6E" w14:textId="0815D64A" w:rsidR="00536EED" w:rsidRPr="00B207ED" w:rsidRDefault="00536EED" w:rsidP="00536EED">
                      <w:pPr>
                        <w:jc w:val="both"/>
                        <w:rPr>
                          <w:color w:val="0033CC"/>
                        </w:rPr>
                      </w:pPr>
                      <w:r w:rsidRPr="00B207ED">
                        <w:rPr>
                          <w:color w:val="0033CC"/>
                        </w:rPr>
                        <w:t>www.australiantouristsouvenirs.com.au</w:t>
                      </w:r>
                    </w:p>
                  </w:txbxContent>
                </v:textbox>
              </v:shape>
            </w:pict>
          </mc:Fallback>
        </mc:AlternateContent>
      </w:r>
      <w:r w:rsidR="009740CC">
        <w:t xml:space="preserve"> </w:t>
      </w:r>
    </w:p>
    <w:tbl>
      <w:tblPr>
        <w:tblpPr w:leftFromText="187" w:rightFromText="187" w:vertAnchor="page" w:horzAnchor="page" w:tblpXSpec="center" w:tblpY="5790"/>
        <w:tblW w:w="5746" w:type="pct"/>
        <w:tblLook w:val="04A0" w:firstRow="1" w:lastRow="0" w:firstColumn="1" w:lastColumn="0" w:noHBand="0" w:noVBand="1"/>
      </w:tblPr>
      <w:tblGrid>
        <w:gridCol w:w="627"/>
        <w:gridCol w:w="1259"/>
        <w:gridCol w:w="3601"/>
        <w:gridCol w:w="1170"/>
        <w:gridCol w:w="720"/>
        <w:gridCol w:w="360"/>
        <w:gridCol w:w="3509"/>
      </w:tblGrid>
      <w:tr w:rsidR="004C181E" w:rsidRPr="002A4ED5" w14:paraId="6933846C" w14:textId="77777777" w:rsidTr="00AD76B7">
        <w:trPr>
          <w:trHeight w:val="472"/>
        </w:trPr>
        <w:tc>
          <w:tcPr>
            <w:tcW w:w="27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87FA41" w14:textId="77777777" w:rsidR="004C181E" w:rsidRPr="002A648D" w:rsidRDefault="004C181E" w:rsidP="00AD76B7">
            <w:pPr>
              <w:pStyle w:val="TableHeaders"/>
              <w:tabs>
                <w:tab w:val="left" w:pos="-21"/>
              </w:tabs>
              <w:ind w:left="-35"/>
            </w:pPr>
            <w:r>
              <w:t>QTY</w:t>
            </w:r>
          </w:p>
        </w:tc>
        <w:tc>
          <w:tcPr>
            <w:tcW w:w="56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9886C0" w14:textId="77777777" w:rsidR="004C181E" w:rsidRPr="002A4ED5" w:rsidRDefault="004C181E" w:rsidP="00AD76B7">
            <w:pPr>
              <w:pStyle w:val="TableHeaders"/>
            </w:pPr>
            <w:r>
              <w:t>Product Code</w:t>
            </w:r>
          </w:p>
        </w:tc>
        <w:tc>
          <w:tcPr>
            <w:tcW w:w="1601" w:type="pct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auto"/>
            <w:vAlign w:val="center"/>
          </w:tcPr>
          <w:p w14:paraId="15764666" w14:textId="77777777" w:rsidR="004C181E" w:rsidRPr="002A4ED5" w:rsidRDefault="004C181E" w:rsidP="00AD76B7">
            <w:pPr>
              <w:pStyle w:val="TableHeaders"/>
            </w:pPr>
            <w:r>
              <w:t>Description</w:t>
            </w:r>
          </w:p>
        </w:tc>
        <w:tc>
          <w:tcPr>
            <w:tcW w:w="52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7777F1" w14:textId="77777777" w:rsidR="004C181E" w:rsidRPr="002A4ED5" w:rsidRDefault="004C181E" w:rsidP="00AD76B7">
            <w:pPr>
              <w:pStyle w:val="TableHeaders"/>
            </w:pPr>
            <w:r>
              <w:t>Colour</w:t>
            </w:r>
          </w:p>
        </w:tc>
        <w:tc>
          <w:tcPr>
            <w:tcW w:w="480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413DEF" w14:textId="77777777" w:rsidR="004C181E" w:rsidRPr="002A4ED5" w:rsidRDefault="004C181E" w:rsidP="00AD76B7">
            <w:pPr>
              <w:pStyle w:val="TableHeaders"/>
            </w:pPr>
            <w:r>
              <w:t>Price</w:t>
            </w:r>
          </w:p>
        </w:tc>
        <w:tc>
          <w:tcPr>
            <w:tcW w:w="156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F1A428" w14:textId="77777777" w:rsidR="004C181E" w:rsidRPr="002A4ED5" w:rsidRDefault="004C181E" w:rsidP="00AD76B7">
            <w:pPr>
              <w:pStyle w:val="TableHeaders"/>
            </w:pPr>
            <w:r>
              <w:t>Special Instructions</w:t>
            </w:r>
          </w:p>
        </w:tc>
      </w:tr>
      <w:tr w:rsidR="004C181E" w:rsidRPr="002A4ED5" w14:paraId="14FDCB68" w14:textId="77777777" w:rsidTr="00AD76B7">
        <w:tc>
          <w:tcPr>
            <w:tcW w:w="27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6C17BF" w14:textId="77777777" w:rsidR="004C181E" w:rsidRPr="002A4ED5" w:rsidRDefault="004C181E" w:rsidP="00AD76B7"/>
        </w:tc>
        <w:tc>
          <w:tcPr>
            <w:tcW w:w="5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D7E588" w14:textId="77777777" w:rsidR="004C181E" w:rsidRPr="002A4ED5" w:rsidRDefault="004C181E" w:rsidP="00AD76B7"/>
        </w:tc>
        <w:tc>
          <w:tcPr>
            <w:tcW w:w="160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D8905" w14:textId="77777777" w:rsidR="004C181E" w:rsidRPr="002A4ED5" w:rsidRDefault="004C181E" w:rsidP="00AD76B7"/>
        </w:tc>
        <w:tc>
          <w:tcPr>
            <w:tcW w:w="5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CE4CE6" w14:textId="77777777" w:rsidR="004C181E" w:rsidRPr="002A4ED5" w:rsidRDefault="004C181E" w:rsidP="00AD76B7"/>
        </w:tc>
        <w:tc>
          <w:tcPr>
            <w:tcW w:w="3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68E35A" w14:textId="77777777" w:rsidR="004C181E" w:rsidRPr="002A4ED5" w:rsidRDefault="004C181E" w:rsidP="00AD76B7"/>
        </w:tc>
        <w:tc>
          <w:tcPr>
            <w:tcW w:w="1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E6DEB2" w14:textId="77777777" w:rsidR="004C181E" w:rsidRPr="002A4ED5" w:rsidRDefault="004C181E" w:rsidP="00AD76B7"/>
        </w:tc>
        <w:tc>
          <w:tcPr>
            <w:tcW w:w="15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A14D4" w14:textId="77777777" w:rsidR="004C181E" w:rsidRPr="002A4ED5" w:rsidRDefault="004C181E" w:rsidP="00AD76B7"/>
        </w:tc>
      </w:tr>
      <w:tr w:rsidR="004C181E" w:rsidRPr="002A4ED5" w14:paraId="28AD066E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7105B5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F4ED8B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49EE86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505C6D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F6A1F6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AFFE1B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B4444D" w14:textId="77777777" w:rsidR="004C181E" w:rsidRPr="002A4ED5" w:rsidRDefault="004C181E" w:rsidP="00AD76B7"/>
        </w:tc>
      </w:tr>
      <w:tr w:rsidR="004C181E" w:rsidRPr="002A4ED5" w14:paraId="721DFD23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C763E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B0D88D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70839F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7641E7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CB1E47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5537B9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479B4F" w14:textId="77777777" w:rsidR="004C181E" w:rsidRPr="002A4ED5" w:rsidRDefault="004C181E" w:rsidP="00AD76B7"/>
        </w:tc>
      </w:tr>
      <w:tr w:rsidR="004C181E" w:rsidRPr="002A4ED5" w14:paraId="7A0BB0FD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8526F2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33D5E0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A0C28D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545C57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67232A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BCC685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18A201" w14:textId="77777777" w:rsidR="004C181E" w:rsidRPr="002A4ED5" w:rsidRDefault="004C181E" w:rsidP="00AD76B7"/>
        </w:tc>
      </w:tr>
      <w:tr w:rsidR="004C181E" w:rsidRPr="002A4ED5" w14:paraId="00192A53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91D5B1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BFC3D6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C8CF18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DAA35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37689B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B4C260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919BF7" w14:textId="77777777" w:rsidR="004C181E" w:rsidRPr="002A4ED5" w:rsidRDefault="004C181E" w:rsidP="00AD76B7"/>
        </w:tc>
      </w:tr>
      <w:tr w:rsidR="004C181E" w:rsidRPr="002A4ED5" w14:paraId="060D9F49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97297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2DECCA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E1D202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425B4A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B4E114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2B82C7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44BCD9" w14:textId="77777777" w:rsidR="004C181E" w:rsidRPr="002A4ED5" w:rsidRDefault="004C181E" w:rsidP="00AD76B7"/>
        </w:tc>
      </w:tr>
      <w:tr w:rsidR="004C181E" w:rsidRPr="002A4ED5" w14:paraId="53D49D1B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46DD0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15AA8A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C5223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27F908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98C76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E5BB8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154F1" w14:textId="77777777" w:rsidR="004C181E" w:rsidRPr="002A4ED5" w:rsidRDefault="004C181E" w:rsidP="00AD76B7"/>
        </w:tc>
      </w:tr>
      <w:tr w:rsidR="004C181E" w:rsidRPr="002A4ED5" w14:paraId="43D8AF57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C02CE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246530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4ABFCD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CDB63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693C7C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421A85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002001" w14:textId="77777777" w:rsidR="004C181E" w:rsidRPr="002A4ED5" w:rsidRDefault="004C181E" w:rsidP="00AD76B7"/>
        </w:tc>
      </w:tr>
      <w:tr w:rsidR="004C181E" w:rsidRPr="002A4ED5" w14:paraId="512ADA91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B6283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8F277D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AAF77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A45E3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38179F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EECF81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B702A" w14:textId="77777777" w:rsidR="004C181E" w:rsidRPr="002A4ED5" w:rsidRDefault="004C181E" w:rsidP="00AD76B7"/>
        </w:tc>
      </w:tr>
      <w:tr w:rsidR="004C181E" w:rsidRPr="002A4ED5" w14:paraId="3DC2EE34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0FC84F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848486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DCCC0B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8C80CA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35811A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A6935F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705D95" w14:textId="77777777" w:rsidR="004C181E" w:rsidRPr="002A4ED5" w:rsidRDefault="004C181E" w:rsidP="00AD76B7"/>
        </w:tc>
      </w:tr>
      <w:tr w:rsidR="004C181E" w:rsidRPr="002A4ED5" w14:paraId="0E70074A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3908E5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172862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526B9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5B4912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F046A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293E49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474005" w14:textId="77777777" w:rsidR="004C181E" w:rsidRPr="002A4ED5" w:rsidRDefault="004C181E" w:rsidP="00AD76B7"/>
        </w:tc>
      </w:tr>
      <w:tr w:rsidR="004C181E" w:rsidRPr="002A4ED5" w14:paraId="598201A9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D464F1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316132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6A8785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DDB050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1D358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D58832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D6CCF7" w14:textId="77777777" w:rsidR="004C181E" w:rsidRPr="002A4ED5" w:rsidRDefault="004C181E" w:rsidP="00AD76B7"/>
        </w:tc>
      </w:tr>
      <w:tr w:rsidR="004C181E" w:rsidRPr="002A4ED5" w14:paraId="52FB885B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99BE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C4F6B3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9016E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F8889D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9DDCF4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326876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DE5F52" w14:textId="77777777" w:rsidR="004C181E" w:rsidRPr="002A4ED5" w:rsidRDefault="004C181E" w:rsidP="00AD76B7"/>
        </w:tc>
      </w:tr>
      <w:tr w:rsidR="004C181E" w:rsidRPr="002A4ED5" w14:paraId="6D44C15A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AAF469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6F2275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89B2D4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9E3E10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BFDDDA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AEDF91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C3A2AD" w14:textId="77777777" w:rsidR="004C181E" w:rsidRPr="002A4ED5" w:rsidRDefault="004C181E" w:rsidP="00AD76B7"/>
        </w:tc>
      </w:tr>
      <w:tr w:rsidR="004C181E" w:rsidRPr="002A4ED5" w14:paraId="78D73DD7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BA994D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97DF55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5FC135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83EC71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126AE4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B7D60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25AFD5" w14:textId="77777777" w:rsidR="004C181E" w:rsidRPr="002A4ED5" w:rsidRDefault="004C181E" w:rsidP="00AD76B7"/>
        </w:tc>
      </w:tr>
      <w:tr w:rsidR="004C181E" w:rsidRPr="002A4ED5" w14:paraId="58D80143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6C5B89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008F7A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D2D23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096E43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D7ABF2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EC582E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F9A87" w14:textId="77777777" w:rsidR="004C181E" w:rsidRPr="002A4ED5" w:rsidRDefault="004C181E" w:rsidP="00AD76B7"/>
        </w:tc>
      </w:tr>
      <w:tr w:rsidR="004C181E" w:rsidRPr="002A4ED5" w14:paraId="43DCFB89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B54778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3C885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06EF5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9D8246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B8607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71A924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28174" w14:textId="77777777" w:rsidR="004C181E" w:rsidRPr="002A4ED5" w:rsidRDefault="004C181E" w:rsidP="00AD76B7"/>
        </w:tc>
      </w:tr>
      <w:tr w:rsidR="004C181E" w:rsidRPr="002A4ED5" w14:paraId="3C5F9C17" w14:textId="77777777" w:rsidTr="00AD76B7">
        <w:tc>
          <w:tcPr>
            <w:tcW w:w="2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AA852F" w14:textId="77777777" w:rsidR="004C181E" w:rsidRPr="002A4ED5" w:rsidRDefault="004C181E" w:rsidP="00AD76B7"/>
        </w:tc>
        <w:tc>
          <w:tcPr>
            <w:tcW w:w="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C40F1A" w14:textId="77777777" w:rsidR="004C181E" w:rsidRPr="002A4ED5" w:rsidRDefault="004C181E" w:rsidP="00AD76B7"/>
        </w:tc>
        <w:tc>
          <w:tcPr>
            <w:tcW w:w="1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8426AC" w14:textId="77777777" w:rsidR="004C181E" w:rsidRPr="002A4ED5" w:rsidRDefault="004C181E" w:rsidP="00AD76B7"/>
        </w:tc>
        <w:tc>
          <w:tcPr>
            <w:tcW w:w="5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CC603D" w14:textId="77777777" w:rsidR="004C181E" w:rsidRPr="002A4ED5" w:rsidRDefault="004C181E" w:rsidP="00AD76B7"/>
        </w:tc>
        <w:tc>
          <w:tcPr>
            <w:tcW w:w="3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94D023" w14:textId="77777777" w:rsidR="004C181E" w:rsidRPr="002A4ED5" w:rsidRDefault="004C181E" w:rsidP="00AD76B7"/>
        </w:tc>
        <w:tc>
          <w:tcPr>
            <w:tcW w:w="1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1AF98" w14:textId="77777777" w:rsidR="004C181E" w:rsidRPr="002A4ED5" w:rsidRDefault="004C181E" w:rsidP="00AD76B7"/>
        </w:tc>
        <w:tc>
          <w:tcPr>
            <w:tcW w:w="15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BA551A" w14:textId="77777777" w:rsidR="004C181E" w:rsidRPr="002A4ED5" w:rsidRDefault="004C181E" w:rsidP="00AD76B7"/>
        </w:tc>
      </w:tr>
    </w:tbl>
    <w:p w14:paraId="54C70D67" w14:textId="6257D154" w:rsidR="009740CC" w:rsidRDefault="009740CC" w:rsidP="00497C78">
      <w:pPr>
        <w:pStyle w:val="NoSpacing"/>
      </w:pPr>
    </w:p>
    <w:tbl>
      <w:tblPr>
        <w:tblStyle w:val="TableGrid"/>
        <w:tblpPr w:leftFromText="180" w:rightFromText="180" w:vertAnchor="text" w:horzAnchor="page" w:tblpX="5045" w:tblpY="1148"/>
        <w:tblW w:w="3153" w:type="pct"/>
        <w:tblBorders>
          <w:top w:val="none" w:sz="0" w:space="0" w:color="auto"/>
          <w:left w:val="none" w:sz="0" w:space="0" w:color="auto"/>
          <w:bottom w:val="single" w:sz="12" w:space="0" w:color="155078" w:themeColor="accent1"/>
          <w:right w:val="none" w:sz="0" w:space="0" w:color="auto"/>
          <w:insideH w:val="single" w:sz="12" w:space="0" w:color="155078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1412"/>
        <w:gridCol w:w="3000"/>
      </w:tblGrid>
      <w:tr w:rsidR="005D41A2" w:rsidRPr="002A4ED5" w14:paraId="14BF2C76" w14:textId="77777777" w:rsidTr="005D41A2">
        <w:trPr>
          <w:gridAfter w:val="1"/>
          <w:wAfter w:w="2429" w:type="pct"/>
          <w:trHeight w:val="260"/>
        </w:trPr>
        <w:tc>
          <w:tcPr>
            <w:tcW w:w="1428" w:type="pct"/>
            <w:tcBorders>
              <w:top w:val="nil"/>
              <w:bottom w:val="single" w:sz="12" w:space="0" w:color="000000" w:themeColor="text1"/>
            </w:tcBorders>
            <w:vAlign w:val="bottom"/>
          </w:tcPr>
          <w:p w14:paraId="4ACE071E" w14:textId="77777777" w:rsidR="00AD76B7" w:rsidRPr="002A4ED5" w:rsidRDefault="00AD76B7" w:rsidP="00AD76B7">
            <w:r>
              <w:t>Account No:</w:t>
            </w:r>
          </w:p>
        </w:tc>
        <w:tc>
          <w:tcPr>
            <w:tcW w:w="1143" w:type="pct"/>
            <w:tcBorders>
              <w:top w:val="nil"/>
              <w:bottom w:val="single" w:sz="12" w:space="0" w:color="000000" w:themeColor="text1"/>
            </w:tcBorders>
            <w:vAlign w:val="bottom"/>
          </w:tcPr>
          <w:p w14:paraId="5CF3EC5A" w14:textId="77777777" w:rsidR="00AD76B7" w:rsidRPr="002A4ED5" w:rsidRDefault="00AD76B7" w:rsidP="00AD76B7"/>
        </w:tc>
      </w:tr>
      <w:tr w:rsidR="005D41A2" w:rsidRPr="002A4ED5" w14:paraId="2C73066F" w14:textId="77777777" w:rsidTr="005D41A2">
        <w:trPr>
          <w:gridAfter w:val="1"/>
          <w:wAfter w:w="2429" w:type="pct"/>
          <w:trHeight w:val="250"/>
        </w:trPr>
        <w:tc>
          <w:tcPr>
            <w:tcW w:w="1428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051976B3" w14:textId="77777777" w:rsidR="00AD76B7" w:rsidRPr="002A4ED5" w:rsidRDefault="00AD76B7" w:rsidP="00AD76B7">
            <w:r>
              <w:t>Date:</w:t>
            </w:r>
          </w:p>
        </w:tc>
        <w:tc>
          <w:tcPr>
            <w:tcW w:w="1143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3CEB5D9C" w14:textId="77777777" w:rsidR="00AD76B7" w:rsidRPr="002A4ED5" w:rsidRDefault="00AD76B7" w:rsidP="00AD76B7"/>
        </w:tc>
      </w:tr>
      <w:tr w:rsidR="005D41A2" w:rsidRPr="002A4ED5" w14:paraId="18C3DD12" w14:textId="77777777" w:rsidTr="005D41A2">
        <w:trPr>
          <w:gridAfter w:val="1"/>
          <w:wAfter w:w="2429" w:type="pct"/>
          <w:trHeight w:val="250"/>
        </w:trPr>
        <w:tc>
          <w:tcPr>
            <w:tcW w:w="1428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53CAA538" w14:textId="77777777" w:rsidR="00AD76B7" w:rsidRPr="002A4ED5" w:rsidRDefault="00AD76B7" w:rsidP="00AD76B7">
            <w:r>
              <w:t>Order No:</w:t>
            </w:r>
          </w:p>
        </w:tc>
        <w:tc>
          <w:tcPr>
            <w:tcW w:w="1143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20312778" w14:textId="77777777" w:rsidR="00AD76B7" w:rsidRPr="002A4ED5" w:rsidRDefault="00AD76B7" w:rsidP="00AD76B7"/>
        </w:tc>
      </w:tr>
      <w:tr w:rsidR="005D41A2" w:rsidRPr="002A4ED5" w14:paraId="6D21160F" w14:textId="77777777" w:rsidTr="005D41A2">
        <w:trPr>
          <w:trHeight w:val="250"/>
        </w:trPr>
        <w:tc>
          <w:tcPr>
            <w:tcW w:w="2571" w:type="pct"/>
            <w:gridSpan w:val="2"/>
            <w:tcBorders>
              <w:top w:val="nil"/>
              <w:bottom w:val="single" w:sz="12" w:space="0" w:color="000000" w:themeColor="text1"/>
            </w:tcBorders>
            <w:vAlign w:val="bottom"/>
          </w:tcPr>
          <w:p w14:paraId="2D04B10A" w14:textId="77777777" w:rsidR="00AD76B7" w:rsidRDefault="00AD76B7" w:rsidP="00AD76B7">
            <w:r>
              <w:t>Customer ABN No:</w:t>
            </w:r>
          </w:p>
        </w:tc>
        <w:tc>
          <w:tcPr>
            <w:tcW w:w="2429" w:type="pct"/>
            <w:tcBorders>
              <w:top w:val="nil"/>
              <w:bottom w:val="single" w:sz="12" w:space="0" w:color="000000" w:themeColor="text1"/>
            </w:tcBorders>
            <w:vAlign w:val="bottom"/>
          </w:tcPr>
          <w:p w14:paraId="28089AA3" w14:textId="77777777" w:rsidR="00AD76B7" w:rsidRPr="002A4ED5" w:rsidRDefault="00AD76B7" w:rsidP="00AD76B7"/>
        </w:tc>
      </w:tr>
    </w:tbl>
    <w:tbl>
      <w:tblPr>
        <w:tblStyle w:val="TableGrid"/>
        <w:tblpPr w:leftFromText="187" w:rightFromText="187" w:vertAnchor="text" w:horzAnchor="margin" w:tblpXSpec="right" w:tblpY="266"/>
        <w:tblOverlap w:val="never"/>
        <w:tblW w:w="15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</w:tblGrid>
      <w:tr w:rsidR="00A672E4" w:rsidRPr="002A4ED5" w14:paraId="5F8D9FB3" w14:textId="77777777" w:rsidTr="00536EED">
        <w:trPr>
          <w:trHeight w:val="298"/>
        </w:trPr>
        <w:tc>
          <w:tcPr>
            <w:tcW w:w="5000" w:type="pct"/>
            <w:tcBorders>
              <w:bottom w:val="single" w:sz="12" w:space="0" w:color="000000" w:themeColor="text1"/>
            </w:tcBorders>
            <w:vAlign w:val="bottom"/>
          </w:tcPr>
          <w:p w14:paraId="3A8D7350" w14:textId="77777777" w:rsidR="00A672E4" w:rsidRPr="005A5BEE" w:rsidRDefault="00A672E4" w:rsidP="00A672E4">
            <w:pPr>
              <w:rPr>
                <w:b/>
                <w:bCs/>
                <w:sz w:val="40"/>
                <w:szCs w:val="40"/>
              </w:rPr>
            </w:pPr>
            <w:r w:rsidRPr="00AD76B7">
              <w:rPr>
                <w:b/>
                <w:bCs/>
                <w:sz w:val="32"/>
                <w:szCs w:val="32"/>
              </w:rPr>
              <w:t>Sales Order No: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29"/>
        <w:tblW w:w="1231" w:type="pct"/>
        <w:tblBorders>
          <w:top w:val="none" w:sz="0" w:space="0" w:color="auto"/>
          <w:left w:val="none" w:sz="0" w:space="0" w:color="auto"/>
          <w:bottom w:val="single" w:sz="12" w:space="0" w:color="155078" w:themeColor="accent1"/>
          <w:right w:val="none" w:sz="0" w:space="0" w:color="auto"/>
          <w:insideH w:val="single" w:sz="12" w:space="0" w:color="155078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1"/>
        <w:gridCol w:w="970"/>
      </w:tblGrid>
      <w:tr w:rsidR="00A672E4" w:rsidRPr="002A4ED5" w14:paraId="068D9005" w14:textId="77777777" w:rsidTr="005D41A2">
        <w:trPr>
          <w:trHeight w:val="137"/>
        </w:trPr>
        <w:tc>
          <w:tcPr>
            <w:tcW w:w="2988" w:type="pct"/>
            <w:tcBorders>
              <w:bottom w:val="single" w:sz="12" w:space="0" w:color="000000" w:themeColor="text1"/>
            </w:tcBorders>
            <w:vAlign w:val="bottom"/>
          </w:tcPr>
          <w:p w14:paraId="4762878D" w14:textId="77777777" w:rsidR="00A672E4" w:rsidRPr="002A4ED5" w:rsidRDefault="00A672E4" w:rsidP="00A672E4">
            <w:r>
              <w:t>Rep No:</w:t>
            </w:r>
          </w:p>
        </w:tc>
        <w:tc>
          <w:tcPr>
            <w:tcW w:w="2012" w:type="pct"/>
            <w:tcBorders>
              <w:bottom w:val="single" w:sz="12" w:space="0" w:color="000000" w:themeColor="text1"/>
            </w:tcBorders>
            <w:vAlign w:val="bottom"/>
          </w:tcPr>
          <w:p w14:paraId="29F71280" w14:textId="77777777" w:rsidR="00A672E4" w:rsidRPr="002A4ED5" w:rsidRDefault="00A672E4" w:rsidP="00A672E4"/>
        </w:tc>
      </w:tr>
      <w:tr w:rsidR="00A672E4" w:rsidRPr="002A4ED5" w14:paraId="5CBC5929" w14:textId="77777777" w:rsidTr="005D41A2">
        <w:trPr>
          <w:trHeight w:val="224"/>
        </w:trPr>
        <w:tc>
          <w:tcPr>
            <w:tcW w:w="2988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7FDAC948" w14:textId="77777777" w:rsidR="00A672E4" w:rsidRPr="002A4ED5" w:rsidRDefault="00A672E4" w:rsidP="00A672E4">
            <w:r>
              <w:t>Discount:</w:t>
            </w:r>
          </w:p>
        </w:tc>
        <w:tc>
          <w:tcPr>
            <w:tcW w:w="2012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0768DB93" w14:textId="77777777" w:rsidR="00A672E4" w:rsidRPr="002A4ED5" w:rsidRDefault="00A672E4" w:rsidP="00A672E4"/>
        </w:tc>
      </w:tr>
      <w:tr w:rsidR="00A672E4" w:rsidRPr="002A4ED5" w14:paraId="50D55E5C" w14:textId="77777777" w:rsidTr="00536EED">
        <w:trPr>
          <w:trHeight w:val="224"/>
        </w:trPr>
        <w:tc>
          <w:tcPr>
            <w:tcW w:w="2988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40B57407" w14:textId="77777777" w:rsidR="00A672E4" w:rsidRPr="002A4ED5" w:rsidRDefault="00A672E4" w:rsidP="00A672E4">
            <w:r>
              <w:t>F/Insurance:</w:t>
            </w:r>
          </w:p>
        </w:tc>
        <w:tc>
          <w:tcPr>
            <w:tcW w:w="2012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bottom"/>
          </w:tcPr>
          <w:p w14:paraId="0C310D3C" w14:textId="77777777" w:rsidR="00A672E4" w:rsidRPr="002A4ED5" w:rsidRDefault="00A672E4" w:rsidP="00A672E4"/>
        </w:tc>
      </w:tr>
    </w:tbl>
    <w:p w14:paraId="6CC1EF51" w14:textId="58C54EBB" w:rsidR="00E72EA8" w:rsidRPr="00B207ED" w:rsidRDefault="00E72EA8" w:rsidP="00497C78">
      <w:pPr>
        <w:rPr>
          <w:color w:val="FF0000"/>
        </w:rPr>
      </w:pPr>
    </w:p>
    <w:sectPr w:rsidR="00E72EA8" w:rsidRPr="00B207ED" w:rsidSect="007848D7">
      <w:footerReference w:type="default" r:id="rId12"/>
      <w:pgSz w:w="12240" w:h="15840" w:code="1"/>
      <w:pgMar w:top="567" w:right="1008" w:bottom="28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55ED5" w14:textId="77777777" w:rsidR="00332A11" w:rsidRDefault="00332A11" w:rsidP="00650259">
      <w:pPr>
        <w:spacing w:line="240" w:lineRule="auto"/>
      </w:pPr>
      <w:r>
        <w:separator/>
      </w:r>
    </w:p>
  </w:endnote>
  <w:endnote w:type="continuationSeparator" w:id="0">
    <w:p w14:paraId="377FD318" w14:textId="77777777" w:rsidR="00332A11" w:rsidRDefault="00332A1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F1C244-A906-4EE1-92C9-028171966115}"/>
    <w:embedBold r:id="rId2" w:fontKey="{ED8369F6-17B9-4818-B5C9-C182760144EC}"/>
    <w:embedItalic r:id="rId3" w:fontKey="{92F8A0B3-EF59-4910-AE4E-DC7A5ADAB0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6C1E10B-23E4-4188-8B8E-E2B08D31BF04}"/>
    <w:embedBold r:id="rId5" w:fontKey="{CA4137A2-06D7-4631-97FF-19EF3270D0ED}"/>
    <w:embedItalic r:id="rId6" w:fontKey="{5F937378-B165-4845-81C5-56DE2E0B7F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03FD0B2-2E5A-477E-86DE-E083949E84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295C23A-0887-406D-83EF-ABE51DCF5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4896"/>
      <w:gridCol w:w="4896"/>
    </w:tblGrid>
    <w:tr w:rsidR="00562601" w:rsidRPr="00562601" w14:paraId="3D15E08F" w14:textId="77777777" w:rsidTr="00562601">
      <w:tc>
        <w:tcPr>
          <w:tcW w:w="2500" w:type="pct"/>
          <w:vAlign w:val="center"/>
        </w:tcPr>
        <w:p w14:paraId="7B681558" w14:textId="2497EB4F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6307CB7A" w14:textId="732B0CD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B54B49B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ADE74" w14:textId="77777777" w:rsidR="00332A11" w:rsidRDefault="00332A11" w:rsidP="00650259">
      <w:pPr>
        <w:spacing w:line="240" w:lineRule="auto"/>
      </w:pPr>
      <w:r>
        <w:separator/>
      </w:r>
    </w:p>
  </w:footnote>
  <w:footnote w:type="continuationSeparator" w:id="0">
    <w:p w14:paraId="630966C5" w14:textId="77777777" w:rsidR="00332A11" w:rsidRDefault="00332A11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B08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32A11"/>
    <w:rsid w:val="00354019"/>
    <w:rsid w:val="00354B3D"/>
    <w:rsid w:val="00361E11"/>
    <w:rsid w:val="0039760F"/>
    <w:rsid w:val="003B4744"/>
    <w:rsid w:val="003B6164"/>
    <w:rsid w:val="003F0847"/>
    <w:rsid w:val="0040090B"/>
    <w:rsid w:val="00446538"/>
    <w:rsid w:val="0046302A"/>
    <w:rsid w:val="00487D2D"/>
    <w:rsid w:val="00497C78"/>
    <w:rsid w:val="004C181E"/>
    <w:rsid w:val="004D5D62"/>
    <w:rsid w:val="005112D0"/>
    <w:rsid w:val="00536EED"/>
    <w:rsid w:val="00562601"/>
    <w:rsid w:val="0057256E"/>
    <w:rsid w:val="00577E06"/>
    <w:rsid w:val="00582B1C"/>
    <w:rsid w:val="005A3BF7"/>
    <w:rsid w:val="005A5BEE"/>
    <w:rsid w:val="005D41A2"/>
    <w:rsid w:val="005F2035"/>
    <w:rsid w:val="005F7990"/>
    <w:rsid w:val="006250A2"/>
    <w:rsid w:val="0063739C"/>
    <w:rsid w:val="00650259"/>
    <w:rsid w:val="006610B2"/>
    <w:rsid w:val="00752CD3"/>
    <w:rsid w:val="00770F25"/>
    <w:rsid w:val="007848D7"/>
    <w:rsid w:val="00787DD4"/>
    <w:rsid w:val="007A35A8"/>
    <w:rsid w:val="007A3B08"/>
    <w:rsid w:val="007B0A85"/>
    <w:rsid w:val="007C6A52"/>
    <w:rsid w:val="00806FF3"/>
    <w:rsid w:val="0082043E"/>
    <w:rsid w:val="008743D0"/>
    <w:rsid w:val="008C7C33"/>
    <w:rsid w:val="008E203A"/>
    <w:rsid w:val="0090021E"/>
    <w:rsid w:val="00905BCD"/>
    <w:rsid w:val="0091229C"/>
    <w:rsid w:val="00940E73"/>
    <w:rsid w:val="009740CC"/>
    <w:rsid w:val="0098597D"/>
    <w:rsid w:val="00991B30"/>
    <w:rsid w:val="009A365D"/>
    <w:rsid w:val="009D406B"/>
    <w:rsid w:val="009F1B0C"/>
    <w:rsid w:val="009F2638"/>
    <w:rsid w:val="009F619A"/>
    <w:rsid w:val="009F6DDE"/>
    <w:rsid w:val="00A370A8"/>
    <w:rsid w:val="00A60442"/>
    <w:rsid w:val="00A672E4"/>
    <w:rsid w:val="00AB2231"/>
    <w:rsid w:val="00AB7787"/>
    <w:rsid w:val="00AC2926"/>
    <w:rsid w:val="00AD76B7"/>
    <w:rsid w:val="00B04A50"/>
    <w:rsid w:val="00B160CA"/>
    <w:rsid w:val="00B207ED"/>
    <w:rsid w:val="00B8403E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5365C"/>
    <w:rsid w:val="00DB3FAD"/>
    <w:rsid w:val="00DD2B59"/>
    <w:rsid w:val="00DD447B"/>
    <w:rsid w:val="00DF0832"/>
    <w:rsid w:val="00E0535A"/>
    <w:rsid w:val="00E61C09"/>
    <w:rsid w:val="00E677FE"/>
    <w:rsid w:val="00E72EA8"/>
    <w:rsid w:val="00EB3B58"/>
    <w:rsid w:val="00EC7359"/>
    <w:rsid w:val="00EE3054"/>
    <w:rsid w:val="00F00606"/>
    <w:rsid w:val="00F01256"/>
    <w:rsid w:val="00F5418C"/>
    <w:rsid w:val="00F549BE"/>
    <w:rsid w:val="00F56907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239E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2022-03-02T05:44:00Z</dcterms:created>
  <dcterms:modified xsi:type="dcterms:W3CDTF">2022-03-02T11:57:00Z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